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108" w:rsidRDefault="00151A14">
      <w:pPr>
        <w:spacing w:after="0"/>
        <w:ind w:left="1357"/>
      </w:pPr>
      <w:r>
        <w:rPr>
          <w:noProof/>
        </w:rPr>
        <w:drawing>
          <wp:inline distT="0" distB="0" distL="0" distR="0">
            <wp:extent cx="6696457" cy="2161032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6457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08" w:rsidRDefault="00151A14">
      <w:pPr>
        <w:spacing w:after="0"/>
        <w:ind w:left="33"/>
        <w:jc w:val="center"/>
      </w:pPr>
      <w:r>
        <w:rPr>
          <w:rFonts w:ascii="Comic Sans MS" w:eastAsia="Comic Sans MS" w:hAnsi="Comic Sans MS" w:cs="Comic Sans MS"/>
          <w:color w:val="FFFFFF"/>
          <w:sz w:val="96"/>
        </w:rPr>
        <w:t xml:space="preserve"> </w:t>
      </w:r>
    </w:p>
    <w:p w:rsidR="00302108" w:rsidRDefault="00151A14">
      <w:pPr>
        <w:spacing w:after="0"/>
        <w:ind w:right="25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4417441</wp:posOffset>
                </wp:positionH>
                <wp:positionV relativeFrom="page">
                  <wp:posOffset>6591843</wp:posOffset>
                </wp:positionV>
                <wp:extent cx="364541" cy="1330524"/>
                <wp:effectExtent l="0" t="0" r="0" b="0"/>
                <wp:wrapTopAndBottom/>
                <wp:docPr id="2575" name="Group 2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541" cy="1330524"/>
                          <a:chOff x="0" y="0"/>
                          <a:chExt cx="364541" cy="1330524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0" y="0"/>
                            <a:ext cx="484839" cy="1769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1A14" w:rsidRDefault="00151A14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1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75" o:spid="_x0000_s1026" style="position:absolute;left:0;text-align:left;margin-left:347.85pt;margin-top:519.05pt;width:28.7pt;height:104.75pt;z-index:251658240;mso-position-horizontal-relative:page;mso-position-vertical-relative:page" coordsize="3645,13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">
                <v:rect id="Rectangle 21" o:spid="_x0000_s1027" style="position:absolute;width:4848;height:17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151A14" w:rsidRDefault="00151A14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19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color w:val="FFFFFF"/>
          <w:sz w:val="96"/>
        </w:rPr>
        <w:t xml:space="preserve">KS2 SATs 2020  </w:t>
      </w:r>
    </w:p>
    <w:p w:rsidR="00302108" w:rsidRDefault="00151A14">
      <w:pPr>
        <w:spacing w:after="0"/>
        <w:ind w:left="976"/>
      </w:pPr>
      <w:r>
        <w:rPr>
          <w:rFonts w:ascii="Comic Sans MS" w:eastAsia="Comic Sans MS" w:hAnsi="Comic Sans MS" w:cs="Comic Sans MS"/>
          <w:color w:val="FFFFFF"/>
          <w:sz w:val="96"/>
        </w:rPr>
        <w:t xml:space="preserve">Information for Parents </w:t>
      </w:r>
    </w:p>
    <w:p w:rsidR="00302108" w:rsidRDefault="00151A14">
      <w:pPr>
        <w:spacing w:after="0"/>
        <w:ind w:left="33"/>
        <w:jc w:val="center"/>
      </w:pPr>
      <w:r>
        <w:rPr>
          <w:rFonts w:ascii="Comic Sans MS" w:eastAsia="Comic Sans MS" w:hAnsi="Comic Sans MS" w:cs="Comic Sans MS"/>
          <w:color w:val="FFFFFF"/>
          <w:sz w:val="96"/>
        </w:rPr>
        <w:t xml:space="preserve"> </w:t>
      </w:r>
    </w:p>
    <w:p w:rsidR="00302108" w:rsidRDefault="001244FA" w:rsidP="001244FA">
      <w:pPr>
        <w:spacing w:after="0"/>
        <w:ind w:left="231"/>
      </w:pPr>
      <w:r>
        <w:rPr>
          <w:rFonts w:ascii="Comic Sans MS" w:eastAsia="Comic Sans MS" w:hAnsi="Comic Sans MS" w:cs="Comic Sans MS"/>
          <w:b/>
          <w:color w:val="04617B"/>
          <w:sz w:val="100"/>
        </w:rPr>
        <w:lastRenderedPageBreak/>
        <w:t xml:space="preserve"> </w:t>
      </w:r>
      <w:r w:rsidR="00151A14">
        <w:rPr>
          <w:rFonts w:ascii="Comic Sans MS" w:eastAsia="Comic Sans MS" w:hAnsi="Comic Sans MS" w:cs="Comic Sans MS"/>
          <w:b/>
          <w:color w:val="04617B"/>
          <w:sz w:val="100"/>
        </w:rPr>
        <w:t xml:space="preserve">When are the tests? </w:t>
      </w:r>
    </w:p>
    <w:p w:rsidR="00302108" w:rsidRDefault="00151A14">
      <w:pPr>
        <w:spacing w:after="223" w:line="216" w:lineRule="auto"/>
        <w:ind w:left="750" w:hanging="440"/>
      </w:pPr>
      <w:r>
        <w:rPr>
          <w:rFonts w:ascii="Wingdings 2" w:eastAsia="Wingdings 2" w:hAnsi="Wingdings 2" w:cs="Wingdings 2"/>
          <w:color w:val="0BD0D9"/>
          <w:sz w:val="76"/>
        </w:rPr>
        <w:t></w:t>
      </w:r>
      <w:r>
        <w:rPr>
          <w:rFonts w:ascii="Comic Sans MS" w:eastAsia="Comic Sans MS" w:hAnsi="Comic Sans MS" w:cs="Comic Sans MS"/>
          <w:sz w:val="80"/>
        </w:rPr>
        <w:t>This year’s K</w:t>
      </w:r>
      <w:r w:rsidR="001244FA">
        <w:rPr>
          <w:rFonts w:ascii="Comic Sans MS" w:eastAsia="Comic Sans MS" w:hAnsi="Comic Sans MS" w:cs="Comic Sans MS"/>
          <w:sz w:val="80"/>
        </w:rPr>
        <w:t>S2 test dates will be from the 11</w:t>
      </w:r>
      <w:r>
        <w:rPr>
          <w:rFonts w:ascii="Comic Sans MS" w:eastAsia="Comic Sans MS" w:hAnsi="Comic Sans MS" w:cs="Comic Sans MS"/>
          <w:sz w:val="80"/>
          <w:vertAlign w:val="superscript"/>
        </w:rPr>
        <w:t>th</w:t>
      </w:r>
      <w:r>
        <w:rPr>
          <w:rFonts w:ascii="Comic Sans MS" w:eastAsia="Comic Sans MS" w:hAnsi="Comic Sans MS" w:cs="Comic Sans MS"/>
          <w:sz w:val="80"/>
        </w:rPr>
        <w:t xml:space="preserve"> </w:t>
      </w:r>
      <w:r w:rsidR="001244FA">
        <w:rPr>
          <w:rFonts w:ascii="Comic Sans MS" w:eastAsia="Comic Sans MS" w:hAnsi="Comic Sans MS" w:cs="Comic Sans MS"/>
          <w:sz w:val="80"/>
        </w:rPr>
        <w:t>- 14</w:t>
      </w:r>
      <w:r>
        <w:rPr>
          <w:rFonts w:ascii="Comic Sans MS" w:eastAsia="Comic Sans MS" w:hAnsi="Comic Sans MS" w:cs="Comic Sans MS"/>
          <w:sz w:val="80"/>
          <w:vertAlign w:val="superscript"/>
        </w:rPr>
        <w:t>th</w:t>
      </w:r>
      <w:r>
        <w:rPr>
          <w:rFonts w:ascii="Comic Sans MS" w:eastAsia="Comic Sans MS" w:hAnsi="Comic Sans MS" w:cs="Comic Sans MS"/>
          <w:sz w:val="80"/>
        </w:rPr>
        <w:t xml:space="preserve"> May 2020.  </w:t>
      </w:r>
    </w:p>
    <w:p w:rsidR="00302108" w:rsidRDefault="00151A14">
      <w:pPr>
        <w:spacing w:after="0"/>
        <w:ind w:left="325" w:right="684"/>
      </w:pPr>
      <w:r>
        <w:rPr>
          <w:rFonts w:ascii="Comic Sans MS" w:eastAsia="Comic Sans MS" w:hAnsi="Comic Sans MS" w:cs="Comic Sans MS"/>
          <w:sz w:val="80"/>
        </w:rPr>
        <w:t xml:space="preserve">  </w:t>
      </w:r>
    </w:p>
    <w:p w:rsidR="00302108" w:rsidRDefault="00151A14">
      <w:pPr>
        <w:spacing w:after="0"/>
        <w:ind w:left="8249"/>
      </w:pPr>
      <w:bookmarkStart w:id="0" w:name="_GoBack"/>
      <w:bookmarkEnd w:id="0"/>
      <w:r>
        <w:rPr>
          <w:noProof/>
        </w:rPr>
        <w:drawing>
          <wp:inline distT="0" distB="0" distL="0" distR="0">
            <wp:extent cx="2639949" cy="2016125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9949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08" w:rsidRDefault="00151A14">
      <w:pPr>
        <w:spacing w:after="0"/>
        <w:ind w:left="755" w:right="684"/>
      </w:pPr>
      <w:r>
        <w:rPr>
          <w:rFonts w:ascii="Constantia" w:eastAsia="Constantia" w:hAnsi="Constantia" w:cs="Constantia"/>
          <w:sz w:val="52"/>
        </w:rPr>
        <w:lastRenderedPageBreak/>
        <w:t xml:space="preserve"> </w:t>
      </w:r>
    </w:p>
    <w:p w:rsidR="00302108" w:rsidRDefault="00151A14">
      <w:pPr>
        <w:spacing w:after="0"/>
        <w:ind w:left="774"/>
      </w:pPr>
      <w:r>
        <w:rPr>
          <w:rFonts w:ascii="Comic Sans MS" w:eastAsia="Comic Sans MS" w:hAnsi="Comic Sans MS" w:cs="Comic Sans MS"/>
          <w:b/>
          <w:color w:val="04617B"/>
          <w:sz w:val="96"/>
        </w:rPr>
        <w:t xml:space="preserve">What do the SATs test? </w:t>
      </w:r>
    </w:p>
    <w:p w:rsidR="00302108" w:rsidRDefault="00151A14">
      <w:pPr>
        <w:spacing w:after="147"/>
        <w:ind w:left="325"/>
      </w:pPr>
      <w:r>
        <w:rPr>
          <w:rFonts w:ascii="Comic Sans MS" w:eastAsia="Comic Sans MS" w:hAnsi="Comic Sans MS" w:cs="Comic Sans MS"/>
          <w:color w:val="072428"/>
          <w:sz w:val="64"/>
        </w:rPr>
        <w:t xml:space="preserve">   </w:t>
      </w:r>
    </w:p>
    <w:p w:rsidR="00302108" w:rsidRDefault="00151A14">
      <w:pPr>
        <w:spacing w:after="74" w:line="216" w:lineRule="auto"/>
        <w:ind w:left="750" w:hanging="440"/>
      </w:pPr>
      <w:r>
        <w:rPr>
          <w:rFonts w:ascii="Comic Sans MS" w:eastAsia="Comic Sans MS" w:hAnsi="Comic Sans MS" w:cs="Comic Sans MS"/>
          <w:color w:val="072428"/>
          <w:sz w:val="64"/>
        </w:rPr>
        <w:t xml:space="preserve">  </w:t>
      </w:r>
      <w:r>
        <w:rPr>
          <w:rFonts w:ascii="Comic Sans MS" w:eastAsia="Comic Sans MS" w:hAnsi="Comic Sans MS" w:cs="Comic Sans MS"/>
          <w:sz w:val="80"/>
        </w:rPr>
        <w:t>The national curriculum tests at the end of Key Stage 2 are administered in mathematics, English reading and English grammar punctuation and spelling.</w:t>
      </w:r>
      <w:r>
        <w:rPr>
          <w:rFonts w:ascii="Comic Sans MS" w:eastAsia="Comic Sans MS" w:hAnsi="Comic Sans MS" w:cs="Comic Sans MS"/>
          <w:color w:val="04617B"/>
          <w:sz w:val="80"/>
        </w:rPr>
        <w:t xml:space="preserve"> </w:t>
      </w:r>
    </w:p>
    <w:p w:rsidR="00302108" w:rsidRDefault="00151A14">
      <w:pPr>
        <w:pStyle w:val="Heading1"/>
      </w:pPr>
      <w:r>
        <w:lastRenderedPageBreak/>
        <w:t xml:space="preserve">Assessment and Reporting </w:t>
      </w:r>
    </w:p>
    <w:p w:rsidR="00302108" w:rsidRDefault="00151A14">
      <w:pPr>
        <w:spacing w:after="0" w:line="216" w:lineRule="auto"/>
        <w:ind w:left="655" w:hanging="252"/>
      </w:pPr>
      <w:r>
        <w:rPr>
          <w:rFonts w:ascii="Arial" w:eastAsia="Arial" w:hAnsi="Arial" w:cs="Arial"/>
          <w:color w:val="181717"/>
          <w:sz w:val="72"/>
        </w:rPr>
        <w:t>•</w:t>
      </w:r>
      <w:r>
        <w:rPr>
          <w:rFonts w:ascii="Comic Sans MS" w:eastAsia="Comic Sans MS" w:hAnsi="Comic Sans MS" w:cs="Comic Sans MS"/>
          <w:color w:val="181717"/>
          <w:sz w:val="72"/>
        </w:rPr>
        <w:t xml:space="preserve">Test scores are reported as ‘scaled scores’. </w:t>
      </w:r>
    </w:p>
    <w:p w:rsidR="00302108" w:rsidRDefault="00151A14">
      <w:pPr>
        <w:spacing w:after="0" w:line="216" w:lineRule="auto"/>
        <w:ind w:left="650" w:hanging="262"/>
      </w:pPr>
      <w:r>
        <w:rPr>
          <w:rFonts w:ascii="Arial" w:eastAsia="Arial" w:hAnsi="Arial" w:cs="Arial"/>
          <w:sz w:val="72"/>
        </w:rPr>
        <w:t>•</w:t>
      </w:r>
      <w:r>
        <w:rPr>
          <w:rFonts w:ascii="Comic Sans MS" w:eastAsia="Comic Sans MS" w:hAnsi="Comic Sans MS" w:cs="Comic Sans MS"/>
          <w:sz w:val="72"/>
        </w:rPr>
        <w:t xml:space="preserve">A scaled score of 100 represents the expected standard on the test.  </w:t>
      </w:r>
    </w:p>
    <w:p w:rsidR="00302108" w:rsidRDefault="00151A14">
      <w:pPr>
        <w:spacing w:after="0" w:line="216" w:lineRule="auto"/>
        <w:ind w:left="650" w:hanging="262"/>
      </w:pPr>
      <w:r>
        <w:rPr>
          <w:rFonts w:ascii="Arial" w:eastAsia="Arial" w:hAnsi="Arial" w:cs="Arial"/>
          <w:sz w:val="72"/>
        </w:rPr>
        <w:t>•</w:t>
      </w:r>
      <w:r>
        <w:rPr>
          <w:rFonts w:ascii="Comic Sans MS" w:eastAsia="Comic Sans MS" w:hAnsi="Comic Sans MS" w:cs="Comic Sans MS"/>
          <w:sz w:val="72"/>
        </w:rPr>
        <w:t>Pupils scoring 100 or more will have met the expected standard on the test.</w:t>
      </w:r>
      <w:r>
        <w:rPr>
          <w:rFonts w:ascii="Comic Sans MS" w:eastAsia="Comic Sans MS" w:hAnsi="Comic Sans MS" w:cs="Comic Sans MS"/>
          <w:color w:val="181717"/>
          <w:sz w:val="72"/>
        </w:rPr>
        <w:t xml:space="preserve"> </w:t>
      </w:r>
    </w:p>
    <w:p w:rsidR="00302108" w:rsidRDefault="00151A14">
      <w:pPr>
        <w:pStyle w:val="Heading1"/>
        <w:ind w:left="1514"/>
      </w:pPr>
      <w:r>
        <w:lastRenderedPageBreak/>
        <w:t xml:space="preserve">Scaled Scores Examples </w:t>
      </w:r>
    </w:p>
    <w:p w:rsidR="00302108" w:rsidRDefault="00151A14">
      <w:pPr>
        <w:spacing w:after="0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t>•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A child awarded a scaled score of 100 is judged to have met the ‘national standard’ in the area judged by the test.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 </w:t>
      </w:r>
    </w:p>
    <w:p w:rsidR="00302108" w:rsidRDefault="00151A14">
      <w:pPr>
        <w:spacing w:after="0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t>•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A child awarded a scaled score of more than 100 is judged to have exceeded the national standard and demonstrated a higher than expected knowledge of the curriculum for their age.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 </w:t>
      </w:r>
    </w:p>
    <w:p w:rsidR="00302108" w:rsidRDefault="00151A14">
      <w:pPr>
        <w:spacing w:after="128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t>•</w:t>
      </w:r>
      <w:r>
        <w:rPr>
          <w:rFonts w:ascii="Comic Sans MS" w:eastAsia="Comic Sans MS" w:hAnsi="Comic Sans MS" w:cs="Comic Sans MS"/>
          <w:color w:val="181717"/>
          <w:sz w:val="48"/>
        </w:rPr>
        <w:t>A child awarded a scaled score of less than 100 is judged to hav</w:t>
      </w:r>
      <w:r>
        <w:rPr>
          <w:rFonts w:ascii="Agency FB" w:eastAsia="Agency FB" w:hAnsi="Agency FB" w:cs="Agency FB"/>
          <w:color w:val="181717"/>
          <w:sz w:val="48"/>
        </w:rPr>
        <w:t xml:space="preserve">e 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not yet met the national standard and performed below expectation for their age. </w:t>
      </w:r>
    </w:p>
    <w:p w:rsidR="00302108" w:rsidRDefault="00151A14">
      <w:pPr>
        <w:spacing w:after="0"/>
        <w:ind w:left="755"/>
      </w:pPr>
      <w:r>
        <w:rPr>
          <w:rFonts w:ascii="Constantia" w:eastAsia="Constantia" w:hAnsi="Constantia" w:cs="Constantia"/>
          <w:sz w:val="52"/>
        </w:rPr>
        <w:t xml:space="preserve"> </w:t>
      </w:r>
    </w:p>
    <w:p w:rsidR="00302108" w:rsidRDefault="00151A14">
      <w:pPr>
        <w:pStyle w:val="Heading1"/>
        <w:ind w:left="0" w:right="1378" w:firstLine="0"/>
        <w:jc w:val="right"/>
      </w:pPr>
      <w:r>
        <w:lastRenderedPageBreak/>
        <w:t xml:space="preserve">Time Allowed for Tests </w:t>
      </w:r>
    </w:p>
    <w:p w:rsidR="00302108" w:rsidRDefault="00151A14">
      <w:pPr>
        <w:spacing w:after="0"/>
        <w:ind w:left="631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spacing w:after="86" w:line="216" w:lineRule="auto"/>
        <w:ind w:left="626" w:hanging="10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Reading (60 minutes) </w:t>
      </w:r>
    </w:p>
    <w:p w:rsidR="00302108" w:rsidRDefault="00151A14">
      <w:pPr>
        <w:spacing w:after="86" w:line="216" w:lineRule="auto"/>
        <w:ind w:left="626" w:hanging="10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Spelling (approximately 15 minutes) </w:t>
      </w:r>
    </w:p>
    <w:p w:rsidR="00302108" w:rsidRDefault="00151A14">
      <w:pPr>
        <w:spacing w:after="0" w:line="216" w:lineRule="auto"/>
        <w:ind w:left="626" w:hanging="10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Punctuation, Vocabulary and Grammar (45 minutes) Mathematics </w:t>
      </w:r>
    </w:p>
    <w:p w:rsidR="00302108" w:rsidRDefault="00151A14">
      <w:pPr>
        <w:numPr>
          <w:ilvl w:val="0"/>
          <w:numId w:val="1"/>
        </w:numPr>
        <w:spacing w:after="86" w:line="216" w:lineRule="auto"/>
        <w:ind w:hanging="343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Paper 1: Arithmetic (30 minutes) </w:t>
      </w:r>
    </w:p>
    <w:p w:rsidR="00302108" w:rsidRDefault="00151A14">
      <w:pPr>
        <w:numPr>
          <w:ilvl w:val="0"/>
          <w:numId w:val="1"/>
        </w:numPr>
        <w:spacing w:after="86" w:line="216" w:lineRule="auto"/>
        <w:ind w:hanging="343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Paper 2: </w:t>
      </w:r>
      <w:proofErr w:type="gramStart"/>
      <w:r>
        <w:rPr>
          <w:rFonts w:ascii="Comic Sans MS" w:eastAsia="Comic Sans MS" w:hAnsi="Comic Sans MS" w:cs="Comic Sans MS"/>
          <w:color w:val="181717"/>
          <w:sz w:val="48"/>
        </w:rPr>
        <w:t>Reasoning  (</w:t>
      </w:r>
      <w:proofErr w:type="gramEnd"/>
      <w:r>
        <w:rPr>
          <w:rFonts w:ascii="Comic Sans MS" w:eastAsia="Comic Sans MS" w:hAnsi="Comic Sans MS" w:cs="Comic Sans MS"/>
          <w:color w:val="181717"/>
          <w:sz w:val="48"/>
        </w:rPr>
        <w:t xml:space="preserve">40 minutes) </w:t>
      </w:r>
    </w:p>
    <w:p w:rsidR="00302108" w:rsidRDefault="00151A14">
      <w:pPr>
        <w:numPr>
          <w:ilvl w:val="0"/>
          <w:numId w:val="1"/>
        </w:numPr>
        <w:spacing w:after="86" w:line="216" w:lineRule="auto"/>
        <w:ind w:hanging="343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Paper 3: </w:t>
      </w:r>
      <w:proofErr w:type="gramStart"/>
      <w:r>
        <w:rPr>
          <w:rFonts w:ascii="Comic Sans MS" w:eastAsia="Comic Sans MS" w:hAnsi="Comic Sans MS" w:cs="Comic Sans MS"/>
          <w:color w:val="181717"/>
          <w:sz w:val="48"/>
        </w:rPr>
        <w:t>Reasoning  (</w:t>
      </w:r>
      <w:proofErr w:type="gramEnd"/>
      <w:r>
        <w:rPr>
          <w:rFonts w:ascii="Comic Sans MS" w:eastAsia="Comic Sans MS" w:hAnsi="Comic Sans MS" w:cs="Comic Sans MS"/>
          <w:color w:val="181717"/>
          <w:sz w:val="48"/>
        </w:rPr>
        <w:t xml:space="preserve">40 minutes) </w:t>
      </w:r>
    </w:p>
    <w:p w:rsidR="00302108" w:rsidRDefault="00151A14">
      <w:pPr>
        <w:spacing w:after="0"/>
        <w:ind w:left="631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 </w:t>
      </w:r>
    </w:p>
    <w:p w:rsidR="00302108" w:rsidRDefault="00151A14">
      <w:pPr>
        <w:spacing w:after="86" w:line="216" w:lineRule="auto"/>
        <w:ind w:left="626" w:hanging="10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All tests are externally marked. </w:t>
      </w:r>
    </w:p>
    <w:p w:rsidR="00302108" w:rsidRDefault="00151A14">
      <w:pPr>
        <w:spacing w:after="0"/>
        <w:ind w:left="511"/>
      </w:pPr>
      <w:r>
        <w:rPr>
          <w:rFonts w:ascii="Agency FB" w:eastAsia="Agency FB" w:hAnsi="Agency FB" w:cs="Agency FB"/>
          <w:color w:val="181717"/>
          <w:sz w:val="48"/>
        </w:rPr>
        <w:t xml:space="preserve"> </w:t>
      </w:r>
    </w:p>
    <w:p w:rsidR="00302108" w:rsidRDefault="00151A14">
      <w:pPr>
        <w:spacing w:after="0" w:line="216" w:lineRule="auto"/>
        <w:ind w:left="626" w:hanging="10"/>
      </w:pPr>
      <w:r>
        <w:rPr>
          <w:rFonts w:ascii="Comic Sans MS" w:eastAsia="Comic Sans MS" w:hAnsi="Comic Sans MS" w:cs="Comic Sans MS"/>
          <w:color w:val="181717"/>
          <w:sz w:val="48"/>
        </w:rPr>
        <w:lastRenderedPageBreak/>
        <w:t xml:space="preserve">Writing will be ‘Teacher Assessed’ internally, as in recent years. </w:t>
      </w:r>
    </w:p>
    <w:p w:rsidR="00302108" w:rsidRDefault="00151A14">
      <w:pPr>
        <w:spacing w:after="0"/>
        <w:ind w:left="343"/>
      </w:pPr>
      <w:r>
        <w:rPr>
          <w:rFonts w:ascii="Constantia" w:eastAsia="Constantia" w:hAnsi="Constantia" w:cs="Constantia"/>
          <w:sz w:val="40"/>
        </w:rPr>
        <w:t xml:space="preserve"> </w:t>
      </w:r>
    </w:p>
    <w:p w:rsidR="00302108" w:rsidRDefault="00151A14">
      <w:pPr>
        <w:pStyle w:val="Heading1"/>
        <w:ind w:left="234" w:firstLine="0"/>
        <w:jc w:val="center"/>
      </w:pPr>
      <w:r>
        <w:rPr>
          <w:sz w:val="100"/>
        </w:rPr>
        <w:t xml:space="preserve"> </w:t>
      </w:r>
      <w:r>
        <w:t>Reading</w:t>
      </w:r>
      <w:r>
        <w:rPr>
          <w:b w:val="0"/>
        </w:rPr>
        <w:t xml:space="preserve"> </w:t>
      </w:r>
    </w:p>
    <w:p w:rsidR="00302108" w:rsidRDefault="00151A14">
      <w:pPr>
        <w:numPr>
          <w:ilvl w:val="0"/>
          <w:numId w:val="2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The Reading Test consists of a single test paper with three unrelated reading texts.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2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Children are given 60 minutes in total, which includes reading the texts and answering the questions.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2"/>
        </w:numPr>
        <w:spacing w:after="72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A total of 50 marks are available.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2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Questions are designed to assess the comprehension and understanding of a child’s reading.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2"/>
        </w:numPr>
        <w:spacing w:after="209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lastRenderedPageBreak/>
        <w:t xml:space="preserve">Some questions are multiple choice or selected response, others require short answers and some require an extended response or explanation. </w:t>
      </w:r>
    </w:p>
    <w:p w:rsidR="00302108" w:rsidRDefault="00151A14">
      <w:pPr>
        <w:spacing w:after="0"/>
        <w:ind w:left="325"/>
      </w:pPr>
      <w:r>
        <w:rPr>
          <w:rFonts w:ascii="Constantia" w:eastAsia="Constantia" w:hAnsi="Constantia" w:cs="Constantia"/>
          <w:sz w:val="52"/>
        </w:rPr>
        <w:t xml:space="preserve"> </w:t>
      </w:r>
    </w:p>
    <w:p w:rsidR="00302108" w:rsidRDefault="00151A14">
      <w:pPr>
        <w:pStyle w:val="Heading1"/>
        <w:ind w:left="234" w:firstLine="0"/>
        <w:jc w:val="center"/>
      </w:pPr>
      <w:r>
        <w:rPr>
          <w:sz w:val="108"/>
        </w:rPr>
        <w:t xml:space="preserve">Sample Questions </w:t>
      </w:r>
      <w:r>
        <w:rPr>
          <w:rFonts w:ascii="Calibri" w:eastAsia="Calibri" w:hAnsi="Calibri" w:cs="Calibri"/>
          <w:b w:val="0"/>
          <w:sz w:val="108"/>
        </w:rPr>
        <w:t xml:space="preserve"> </w:t>
      </w:r>
    </w:p>
    <w:p w:rsidR="00302108" w:rsidRDefault="00151A14">
      <w:pPr>
        <w:spacing w:after="117" w:line="216" w:lineRule="auto"/>
        <w:ind w:left="750" w:hanging="440"/>
      </w:pPr>
      <w:r>
        <w:rPr>
          <w:rFonts w:ascii="Wingdings 2" w:eastAsia="Wingdings 2" w:hAnsi="Wingdings 2" w:cs="Wingdings 2"/>
          <w:color w:val="0BD0D9"/>
          <w:sz w:val="61"/>
        </w:rPr>
        <w:t></w:t>
      </w:r>
      <w:r>
        <w:rPr>
          <w:rFonts w:ascii="Comic Sans MS" w:eastAsia="Comic Sans MS" w:hAnsi="Comic Sans MS" w:cs="Comic Sans MS"/>
          <w:b/>
          <w:sz w:val="64"/>
        </w:rPr>
        <w:t xml:space="preserve">Find </w:t>
      </w:r>
      <w:r>
        <w:rPr>
          <w:rFonts w:ascii="Comic Sans MS" w:eastAsia="Comic Sans MS" w:hAnsi="Comic Sans MS" w:cs="Comic Sans MS"/>
          <w:sz w:val="64"/>
        </w:rPr>
        <w:t xml:space="preserve">and </w:t>
      </w:r>
      <w:r>
        <w:rPr>
          <w:rFonts w:ascii="Comic Sans MS" w:eastAsia="Comic Sans MS" w:hAnsi="Comic Sans MS" w:cs="Comic Sans MS"/>
          <w:b/>
          <w:sz w:val="64"/>
        </w:rPr>
        <w:t xml:space="preserve">copy one </w:t>
      </w:r>
      <w:r>
        <w:rPr>
          <w:rFonts w:ascii="Comic Sans MS" w:eastAsia="Comic Sans MS" w:hAnsi="Comic Sans MS" w:cs="Comic Sans MS"/>
          <w:sz w:val="64"/>
        </w:rPr>
        <w:t xml:space="preserve">word that suggests that the spring morning was peaceful. </w:t>
      </w:r>
    </w:p>
    <w:p w:rsidR="00302108" w:rsidRDefault="00151A14">
      <w:pPr>
        <w:spacing w:after="117" w:line="216" w:lineRule="auto"/>
        <w:ind w:left="750" w:hanging="4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821436</wp:posOffset>
                </wp:positionH>
                <wp:positionV relativeFrom="page">
                  <wp:posOffset>6837105</wp:posOffset>
                </wp:positionV>
                <wp:extent cx="102134" cy="414855"/>
                <wp:effectExtent l="0" t="0" r="0" b="0"/>
                <wp:wrapTopAndBottom/>
                <wp:docPr id="2768" name="Group 2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34" cy="414855"/>
                          <a:chOff x="0" y="0"/>
                          <a:chExt cx="102134" cy="414855"/>
                        </a:xfrm>
                      </wpg:grpSpPr>
                      <wps:wsp>
                        <wps:cNvPr id="257" name="Rectangle 257"/>
                        <wps:cNvSpPr/>
                        <wps:spPr>
                          <a:xfrm>
                            <a:off x="0" y="0"/>
                            <a:ext cx="135838" cy="55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1A14" w:rsidRDefault="00151A14">
                              <w:r>
                                <w:rPr>
                                  <w:rFonts w:ascii="Constantia" w:eastAsia="Constantia" w:hAnsi="Constantia" w:cs="Constantia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68" o:spid="_x0000_s1028" style="position:absolute;left:0;text-align:left;margin-left:64.7pt;margin-top:538.35pt;width:8.05pt;height:32.65pt;z-index:251659264;mso-position-horizontal-relative:page;mso-position-vertical-relative:page" coordsize="102134,414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">
                <v:rect id="Rectangle 257" o:spid="_x0000_s1029" style="position:absolute;width:135838;height:55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:rsidR="00151A14" w:rsidRDefault="00151A14">
                        <w:r>
                          <w:rPr>
                            <w:rFonts w:ascii="Constantia" w:eastAsia="Constantia" w:hAnsi="Constantia" w:cs="Constantia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Wingdings 2" w:eastAsia="Wingdings 2" w:hAnsi="Wingdings 2" w:cs="Wingdings 2"/>
          <w:color w:val="0BD0D9"/>
          <w:sz w:val="61"/>
        </w:rPr>
        <w:t></w:t>
      </w:r>
      <w:r>
        <w:rPr>
          <w:rFonts w:ascii="Comic Sans MS" w:eastAsia="Comic Sans MS" w:hAnsi="Comic Sans MS" w:cs="Comic Sans MS"/>
          <w:sz w:val="64"/>
        </w:rPr>
        <w:t xml:space="preserve">Look at the paragraph beginning: </w:t>
      </w:r>
      <w:r>
        <w:rPr>
          <w:rFonts w:ascii="Comic Sans MS" w:eastAsia="Comic Sans MS" w:hAnsi="Comic Sans MS" w:cs="Comic Sans MS"/>
          <w:i/>
          <w:sz w:val="64"/>
        </w:rPr>
        <w:t>Towering and majestic</w:t>
      </w:r>
      <w:r>
        <w:rPr>
          <w:rFonts w:ascii="Comic Sans MS" w:eastAsia="Comic Sans MS" w:hAnsi="Comic Sans MS" w:cs="Comic Sans MS"/>
          <w:sz w:val="64"/>
        </w:rPr>
        <w:t xml:space="preserve">... </w:t>
      </w:r>
      <w:r>
        <w:rPr>
          <w:rFonts w:ascii="Comic Sans MS" w:eastAsia="Comic Sans MS" w:hAnsi="Comic Sans MS" w:cs="Comic Sans MS"/>
          <w:b/>
          <w:sz w:val="64"/>
        </w:rPr>
        <w:t xml:space="preserve">What </w:t>
      </w:r>
      <w:r>
        <w:rPr>
          <w:rFonts w:ascii="Comic Sans MS" w:eastAsia="Comic Sans MS" w:hAnsi="Comic Sans MS" w:cs="Comic Sans MS"/>
          <w:b/>
          <w:sz w:val="64"/>
        </w:rPr>
        <w:lastRenderedPageBreak/>
        <w:t xml:space="preserve">impressions </w:t>
      </w:r>
      <w:r>
        <w:rPr>
          <w:rFonts w:ascii="Comic Sans MS" w:eastAsia="Comic Sans MS" w:hAnsi="Comic Sans MS" w:cs="Comic Sans MS"/>
          <w:sz w:val="64"/>
        </w:rPr>
        <w:t xml:space="preserve">do you get of the mountain from this paragraph?  </w:t>
      </w:r>
    </w:p>
    <w:p w:rsidR="00302108" w:rsidRDefault="00151A14">
      <w:pPr>
        <w:spacing w:after="117" w:line="216" w:lineRule="auto"/>
        <w:ind w:left="750" w:hanging="440"/>
      </w:pPr>
      <w:r>
        <w:rPr>
          <w:rFonts w:ascii="Wingdings 2" w:eastAsia="Wingdings 2" w:hAnsi="Wingdings 2" w:cs="Wingdings 2"/>
          <w:color w:val="0BD0D9"/>
          <w:sz w:val="61"/>
        </w:rPr>
        <w:t></w:t>
      </w:r>
      <w:r>
        <w:rPr>
          <w:rFonts w:ascii="Comic Sans MS" w:eastAsia="Comic Sans MS" w:hAnsi="Comic Sans MS" w:cs="Comic Sans MS"/>
          <w:b/>
          <w:sz w:val="64"/>
        </w:rPr>
        <w:t xml:space="preserve">What was revealed </w:t>
      </w:r>
      <w:r>
        <w:rPr>
          <w:rFonts w:ascii="Comic Sans MS" w:eastAsia="Comic Sans MS" w:hAnsi="Comic Sans MS" w:cs="Comic Sans MS"/>
          <w:sz w:val="64"/>
        </w:rPr>
        <w:t xml:space="preserve">at the end of the story? Tick one option from this list </w:t>
      </w:r>
    </w:p>
    <w:p w:rsidR="00302108" w:rsidRDefault="00151A14">
      <w:pPr>
        <w:spacing w:after="0"/>
        <w:ind w:left="325"/>
      </w:pPr>
      <w:r>
        <w:rPr>
          <w:rFonts w:ascii="Comic Sans MS" w:eastAsia="Comic Sans MS" w:hAnsi="Comic Sans MS" w:cs="Comic Sans MS"/>
          <w:sz w:val="64"/>
        </w:rPr>
        <w:t xml:space="preserve"> </w:t>
      </w:r>
    </w:p>
    <w:p w:rsidR="00302108" w:rsidRDefault="00151A14">
      <w:pPr>
        <w:spacing w:after="0"/>
        <w:ind w:left="246" w:hanging="10"/>
        <w:jc w:val="center"/>
      </w:pPr>
      <w:r>
        <w:rPr>
          <w:rFonts w:ascii="Comic Sans MS" w:eastAsia="Comic Sans MS" w:hAnsi="Comic Sans MS" w:cs="Comic Sans MS"/>
          <w:b/>
          <w:color w:val="04617B"/>
          <w:sz w:val="80"/>
        </w:rPr>
        <w:t xml:space="preserve">Spelling, Punctuation and </w:t>
      </w:r>
    </w:p>
    <w:p w:rsidR="00302108" w:rsidRDefault="00151A14">
      <w:pPr>
        <w:spacing w:after="0"/>
        <w:ind w:left="246" w:hanging="10"/>
        <w:jc w:val="center"/>
      </w:pPr>
      <w:r>
        <w:rPr>
          <w:rFonts w:ascii="Comic Sans MS" w:eastAsia="Comic Sans MS" w:hAnsi="Comic Sans MS" w:cs="Comic Sans MS"/>
          <w:b/>
          <w:color w:val="04617B"/>
          <w:sz w:val="80"/>
        </w:rPr>
        <w:t xml:space="preserve">Grammar </w:t>
      </w:r>
    </w:p>
    <w:p w:rsidR="00302108" w:rsidRDefault="00151A14">
      <w:pPr>
        <w:spacing w:after="0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t>•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A Spelling test is administered containing 20 words, lasting approximately 15 minutes.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 </w:t>
      </w:r>
    </w:p>
    <w:p w:rsidR="00302108" w:rsidRDefault="00151A14">
      <w:pPr>
        <w:spacing w:after="0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lastRenderedPageBreak/>
        <w:t>•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A separate test is given on Punctuation, Vocabulary and Grammar which lasts for 45 minutes. </w:t>
      </w:r>
    </w:p>
    <w:p w:rsidR="00302108" w:rsidRDefault="00151A14">
      <w:pPr>
        <w:spacing w:after="0"/>
        <w:ind w:left="613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 </w:t>
      </w:r>
    </w:p>
    <w:p w:rsidR="00302108" w:rsidRDefault="00151A14">
      <w:pPr>
        <w:spacing w:after="129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t>•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Marks for these two tests are added together to give a total for Spelling, Punctuation and Grammar. </w:t>
      </w:r>
    </w:p>
    <w:p w:rsidR="00302108" w:rsidRDefault="00151A14">
      <w:pPr>
        <w:spacing w:after="0"/>
        <w:ind w:left="325"/>
      </w:pPr>
      <w:r>
        <w:rPr>
          <w:rFonts w:ascii="Constantia" w:eastAsia="Constantia" w:hAnsi="Constantia" w:cs="Constantia"/>
          <w:sz w:val="52"/>
        </w:rPr>
        <w:t xml:space="preserve"> </w:t>
      </w:r>
    </w:p>
    <w:p w:rsidR="00302108" w:rsidRDefault="00151A14">
      <w:pPr>
        <w:spacing w:after="0"/>
        <w:ind w:right="3008"/>
        <w:jc w:val="right"/>
      </w:pPr>
      <w:r>
        <w:rPr>
          <w:rFonts w:ascii="Comic Sans MS" w:eastAsia="Comic Sans MS" w:hAnsi="Comic Sans MS" w:cs="Comic Sans MS"/>
          <w:b/>
          <w:color w:val="04617B"/>
          <w:sz w:val="80"/>
        </w:rPr>
        <w:t xml:space="preserve">Sample Questions  </w:t>
      </w:r>
    </w:p>
    <w:p w:rsidR="00302108" w:rsidRDefault="00151A14">
      <w:pPr>
        <w:spacing w:after="1" w:line="258" w:lineRule="auto"/>
        <w:ind w:left="310" w:right="631" w:firstLine="149"/>
      </w:pPr>
      <w:r>
        <w:rPr>
          <w:rFonts w:ascii="Cambria Math" w:eastAsia="Cambria Math" w:hAnsi="Cambria Math" w:cs="Cambria Math"/>
          <w:color w:val="181717"/>
          <w:sz w:val="32"/>
        </w:rPr>
        <w:lastRenderedPageBreak/>
        <w:t xml:space="preserve">Grammar, Punctuation and Spelling Paper 1 </w:t>
      </w:r>
      <w:r>
        <w:rPr>
          <w:rFonts w:ascii="Constantia" w:eastAsia="Constantia" w:hAnsi="Constantia" w:cs="Constantia"/>
          <w:sz w:val="52"/>
        </w:rPr>
        <w:t xml:space="preserve"> </w:t>
      </w:r>
      <w:r>
        <w:rPr>
          <w:noProof/>
        </w:rPr>
        <w:drawing>
          <wp:inline distT="0" distB="0" distL="0" distR="0">
            <wp:extent cx="7642225" cy="4000500"/>
            <wp:effectExtent l="0" t="0" r="0" b="0"/>
            <wp:docPr id="303" name="Pictur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02108" w:rsidRDefault="00151A14">
      <w:pPr>
        <w:pStyle w:val="Heading2"/>
        <w:tabs>
          <w:tab w:val="center" w:pos="455"/>
          <w:tab w:val="center" w:pos="6680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lastRenderedPageBreak/>
        <w:tab/>
      </w:r>
      <w:r>
        <w:rPr>
          <w:rFonts w:ascii="Constantia" w:eastAsia="Constantia" w:hAnsi="Constantia" w:cs="Constantia"/>
          <w:b w:val="0"/>
          <w:color w:val="000000"/>
          <w:sz w:val="40"/>
        </w:rPr>
        <w:t xml:space="preserve"> </w:t>
      </w:r>
      <w:r>
        <w:rPr>
          <w:rFonts w:ascii="Constantia" w:eastAsia="Constantia" w:hAnsi="Constantia" w:cs="Constantia"/>
          <w:b w:val="0"/>
          <w:color w:val="000000"/>
          <w:sz w:val="40"/>
        </w:rPr>
        <w:tab/>
      </w:r>
      <w:r>
        <w:t xml:space="preserve">Maths  </w:t>
      </w:r>
    </w:p>
    <w:p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The Mathematics tests have undergone the biggest change this year. </w:t>
      </w:r>
    </w:p>
    <w:p w:rsidR="00302108" w:rsidRDefault="00151A14">
      <w:pPr>
        <w:spacing w:after="0"/>
        <w:ind w:left="99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3"/>
        </w:numPr>
        <w:spacing w:after="72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Children will sit three tests: Paper 1, Paper 2 and Paper 3. </w:t>
      </w:r>
    </w:p>
    <w:p w:rsidR="00302108" w:rsidRDefault="00151A14">
      <w:pPr>
        <w:spacing w:after="0"/>
        <w:ind w:left="99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Paper 1 is for ‘Arithmetic’ lasting for 30 minutes, covering calculation methods for all operations, including use of fractions, percentages and decimals. </w:t>
      </w:r>
    </w:p>
    <w:p w:rsidR="00302108" w:rsidRDefault="00151A14">
      <w:pPr>
        <w:spacing w:after="0"/>
        <w:ind w:left="99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Papers 2 and 3 cover ‘Problem Solving and Reasoning’, each lasting for 40 minutes. </w:t>
      </w:r>
    </w:p>
    <w:p w:rsidR="00302108" w:rsidRDefault="00151A14">
      <w:pPr>
        <w:spacing w:after="0"/>
        <w:ind w:left="99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3"/>
        </w:numPr>
        <w:spacing w:after="209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Questions gradually increase in difficulty. Not all children will be expected to access some of the more difficult questions later in the paper. </w:t>
      </w:r>
    </w:p>
    <w:p w:rsidR="00302108" w:rsidRDefault="00151A14">
      <w:pPr>
        <w:spacing w:after="0"/>
        <w:ind w:left="455"/>
      </w:pPr>
      <w:r>
        <w:rPr>
          <w:rFonts w:ascii="Constantia" w:eastAsia="Constantia" w:hAnsi="Constantia" w:cs="Constantia"/>
          <w:sz w:val="52"/>
        </w:rPr>
        <w:lastRenderedPageBreak/>
        <w:t xml:space="preserve"> </w:t>
      </w:r>
    </w:p>
    <w:p w:rsidR="00302108" w:rsidRDefault="00151A14">
      <w:pPr>
        <w:spacing w:after="0"/>
        <w:ind w:left="10" w:right="2395" w:hanging="10"/>
        <w:jc w:val="right"/>
      </w:pPr>
      <w:r>
        <w:rPr>
          <w:rFonts w:ascii="Comic Sans MS" w:eastAsia="Comic Sans MS" w:hAnsi="Comic Sans MS" w:cs="Comic Sans MS"/>
          <w:color w:val="04617B"/>
          <w:sz w:val="88"/>
        </w:rPr>
        <w:t xml:space="preserve">Sample Questions </w:t>
      </w:r>
    </w:p>
    <w:p w:rsidR="00302108" w:rsidRDefault="00151A14">
      <w:pPr>
        <w:spacing w:after="438" w:line="258" w:lineRule="auto"/>
        <w:ind w:left="159" w:right="511" w:hanging="10"/>
      </w:pPr>
      <w:r>
        <w:rPr>
          <w:rFonts w:ascii="Cambria Math" w:eastAsia="Cambria Math" w:hAnsi="Cambria Math" w:cs="Cambria Math"/>
          <w:color w:val="181717"/>
          <w:sz w:val="32"/>
        </w:rPr>
        <w:t xml:space="preserve">Maths Paper 1: Arithmetic </w:t>
      </w:r>
    </w:p>
    <w:p w:rsidR="00302108" w:rsidRDefault="00151A14">
      <w:pPr>
        <w:tabs>
          <w:tab w:val="center" w:pos="6338"/>
        </w:tabs>
        <w:spacing w:after="0"/>
      </w:pPr>
      <w:r>
        <w:rPr>
          <w:rFonts w:ascii="Comic Sans MS" w:eastAsia="Comic Sans MS" w:hAnsi="Comic Sans MS" w:cs="Comic Sans MS"/>
          <w:sz w:val="64"/>
        </w:rPr>
        <w:lastRenderedPageBreak/>
        <w:t xml:space="preserve"> </w:t>
      </w:r>
      <w:r>
        <w:rPr>
          <w:rFonts w:ascii="Comic Sans MS" w:eastAsia="Comic Sans MS" w:hAnsi="Comic Sans MS" w:cs="Comic Sans MS"/>
          <w:sz w:val="64"/>
        </w:rPr>
        <w:tab/>
      </w:r>
      <w:r>
        <w:rPr>
          <w:noProof/>
        </w:rPr>
        <w:drawing>
          <wp:inline distT="0" distB="0" distL="0" distR="0">
            <wp:extent cx="5349875" cy="4608449"/>
            <wp:effectExtent l="0" t="0" r="0" b="0"/>
            <wp:docPr id="357" name="Picture 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icture 35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460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02108" w:rsidRDefault="00151A14">
      <w:pPr>
        <w:spacing w:after="0"/>
        <w:ind w:left="10" w:right="2738" w:hanging="10"/>
        <w:jc w:val="right"/>
      </w:pPr>
      <w:r>
        <w:rPr>
          <w:rFonts w:ascii="Comic Sans MS" w:eastAsia="Comic Sans MS" w:hAnsi="Comic Sans MS" w:cs="Comic Sans MS"/>
          <w:color w:val="04617B"/>
          <w:sz w:val="88"/>
        </w:rPr>
        <w:lastRenderedPageBreak/>
        <w:t>Sample Questions</w:t>
      </w:r>
      <w:r>
        <w:rPr>
          <w:color w:val="04617B"/>
          <w:sz w:val="88"/>
        </w:rPr>
        <w:t xml:space="preserve"> </w:t>
      </w:r>
    </w:p>
    <w:p w:rsidR="00302108" w:rsidRDefault="00151A14">
      <w:pPr>
        <w:spacing w:after="1" w:line="258" w:lineRule="auto"/>
        <w:ind w:left="310" w:right="511" w:firstLine="149"/>
      </w:pPr>
      <w:r>
        <w:rPr>
          <w:rFonts w:ascii="Cambria Math" w:eastAsia="Cambria Math" w:hAnsi="Cambria Math" w:cs="Cambria Math"/>
          <w:color w:val="181717"/>
          <w:sz w:val="32"/>
        </w:rPr>
        <w:t xml:space="preserve">Maths Paper 2 / Paper 3 : Reasoning </w:t>
      </w:r>
      <w:r>
        <w:rPr>
          <w:rFonts w:ascii="Constantia" w:eastAsia="Constantia" w:hAnsi="Constantia" w:cs="Constantia"/>
          <w:sz w:val="52"/>
        </w:rPr>
        <w:t xml:space="preserve"> </w:t>
      </w:r>
      <w:r>
        <w:rPr>
          <w:noProof/>
        </w:rPr>
        <w:drawing>
          <wp:inline distT="0" distB="0" distL="0" distR="0">
            <wp:extent cx="7708900" cy="4189349"/>
            <wp:effectExtent l="0" t="0" r="0" b="0"/>
            <wp:docPr id="373" name="Picture 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418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02108" w:rsidRDefault="00151A14">
      <w:pPr>
        <w:spacing w:after="0"/>
        <w:ind w:left="10" w:right="2738" w:hanging="10"/>
        <w:jc w:val="right"/>
      </w:pPr>
      <w:r>
        <w:rPr>
          <w:rFonts w:ascii="Comic Sans MS" w:eastAsia="Comic Sans MS" w:hAnsi="Comic Sans MS" w:cs="Comic Sans MS"/>
          <w:color w:val="04617B"/>
          <w:sz w:val="88"/>
        </w:rPr>
        <w:lastRenderedPageBreak/>
        <w:t>Sample Questions</w:t>
      </w:r>
      <w:r>
        <w:rPr>
          <w:rFonts w:ascii="Arial" w:eastAsia="Arial" w:hAnsi="Arial" w:cs="Arial"/>
          <w:sz w:val="88"/>
        </w:rPr>
        <w:t xml:space="preserve"> </w:t>
      </w:r>
    </w:p>
    <w:p w:rsidR="00302108" w:rsidRDefault="00151A14">
      <w:pPr>
        <w:spacing w:after="1" w:line="258" w:lineRule="auto"/>
        <w:ind w:left="519" w:right="511" w:hanging="10"/>
      </w:pPr>
      <w:r>
        <w:rPr>
          <w:rFonts w:ascii="Cambria Math" w:eastAsia="Cambria Math" w:hAnsi="Cambria Math" w:cs="Cambria Math"/>
          <w:color w:val="181717"/>
          <w:sz w:val="32"/>
        </w:rPr>
        <w:t xml:space="preserve">Maths Paper 2 / Paper </w:t>
      </w:r>
      <w:proofErr w:type="gramStart"/>
      <w:r>
        <w:rPr>
          <w:rFonts w:ascii="Cambria Math" w:eastAsia="Cambria Math" w:hAnsi="Cambria Math" w:cs="Cambria Math"/>
          <w:color w:val="181717"/>
          <w:sz w:val="32"/>
        </w:rPr>
        <w:t>3 :</w:t>
      </w:r>
      <w:proofErr w:type="gramEnd"/>
      <w:r>
        <w:rPr>
          <w:rFonts w:ascii="Cambria Math" w:eastAsia="Cambria Math" w:hAnsi="Cambria Math" w:cs="Cambria Math"/>
          <w:color w:val="181717"/>
          <w:sz w:val="32"/>
        </w:rPr>
        <w:t xml:space="preserve"> Reasoning </w:t>
      </w:r>
    </w:p>
    <w:p w:rsidR="00302108" w:rsidRDefault="00151A14">
      <w:pPr>
        <w:spacing w:after="0"/>
        <w:ind w:left="1138"/>
      </w:pPr>
      <w:r>
        <w:rPr>
          <w:noProof/>
        </w:rPr>
        <w:lastRenderedPageBreak/>
        <w:drawing>
          <wp:inline distT="0" distB="0" distL="0" distR="0">
            <wp:extent cx="7013575" cy="4630801"/>
            <wp:effectExtent l="0" t="0" r="0" b="0"/>
            <wp:docPr id="388" name="Picture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13575" cy="463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08" w:rsidRDefault="00151A14">
      <w:pPr>
        <w:spacing w:after="0"/>
        <w:ind w:left="1520"/>
      </w:pPr>
      <w:r>
        <w:rPr>
          <w:rFonts w:ascii="Comic Sans MS" w:eastAsia="Comic Sans MS" w:hAnsi="Comic Sans MS" w:cs="Comic Sans MS"/>
          <w:color w:val="04617B"/>
          <w:sz w:val="88"/>
        </w:rPr>
        <w:lastRenderedPageBreak/>
        <w:t>How can I help my child?</w:t>
      </w:r>
      <w:r>
        <w:rPr>
          <w:rFonts w:ascii="Arial" w:eastAsia="Arial" w:hAnsi="Arial" w:cs="Arial"/>
          <w:sz w:val="88"/>
        </w:rPr>
        <w:t xml:space="preserve"> </w:t>
      </w:r>
    </w:p>
    <w:p w:rsidR="00302108" w:rsidRDefault="00151A14">
      <w:pPr>
        <w:numPr>
          <w:ilvl w:val="0"/>
          <w:numId w:val="3"/>
        </w:numPr>
        <w:spacing w:after="0"/>
        <w:ind w:right="76" w:hanging="252"/>
      </w:pPr>
      <w:r>
        <w:rPr>
          <w:rFonts w:ascii="Comic Sans MS" w:eastAsia="Comic Sans MS" w:hAnsi="Comic Sans MS" w:cs="Comic Sans MS"/>
          <w:b/>
          <w:color w:val="181717"/>
          <w:sz w:val="40"/>
        </w:rPr>
        <w:t xml:space="preserve">In general: </w:t>
      </w:r>
    </w:p>
    <w:p w:rsidR="00302108" w:rsidRDefault="00151A14">
      <w:pPr>
        <w:numPr>
          <w:ilvl w:val="0"/>
          <w:numId w:val="3"/>
        </w:numPr>
        <w:spacing w:after="72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Praise and encourage!  </w:t>
      </w:r>
    </w:p>
    <w:p w:rsidR="00302108" w:rsidRDefault="00151A14">
      <w:pPr>
        <w:numPr>
          <w:ilvl w:val="0"/>
          <w:numId w:val="3"/>
        </w:numPr>
        <w:spacing w:after="72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Ensure your child has the best possible attendance at school. </w:t>
      </w:r>
    </w:p>
    <w:p w:rsidR="00302108" w:rsidRDefault="00151A14">
      <w:pPr>
        <w:numPr>
          <w:ilvl w:val="0"/>
          <w:numId w:val="3"/>
        </w:numPr>
        <w:spacing w:after="72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Support your child with any homework tasks. </w:t>
      </w:r>
    </w:p>
    <w:p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b/>
          <w:color w:val="181717"/>
          <w:sz w:val="40"/>
        </w:rPr>
        <w:t>Listen to them read</w:t>
      </w:r>
      <w:r>
        <w:rPr>
          <w:rFonts w:ascii="Comic Sans MS" w:eastAsia="Comic Sans MS" w:hAnsi="Comic Sans MS" w:cs="Comic Sans MS"/>
          <w:color w:val="181717"/>
          <w:sz w:val="40"/>
        </w:rPr>
        <w:t xml:space="preserve"> and support them with the learning of spellings and tables. </w:t>
      </w:r>
    </w:p>
    <w:p w:rsidR="00302108" w:rsidRDefault="00151A14">
      <w:pPr>
        <w:spacing w:after="0"/>
        <w:ind w:left="743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spacing w:after="0"/>
        <w:ind w:left="738" w:hanging="10"/>
      </w:pPr>
      <w:r>
        <w:rPr>
          <w:rFonts w:ascii="Comic Sans MS" w:eastAsia="Comic Sans MS" w:hAnsi="Comic Sans MS" w:cs="Comic Sans MS"/>
          <w:b/>
          <w:color w:val="181717"/>
          <w:sz w:val="40"/>
        </w:rPr>
        <w:t xml:space="preserve">In SATs week: </w:t>
      </w:r>
    </w:p>
    <w:p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Make sure your child has a good sleep (no sleep-overs!) and arrives at school in good time. </w:t>
      </w:r>
    </w:p>
    <w:p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Encourage them to have something to eat and drink for breakfast. </w:t>
      </w:r>
    </w:p>
    <w:sectPr w:rsidR="00302108">
      <w:headerReference w:type="even" r:id="rId13"/>
      <w:headerReference w:type="default" r:id="rId14"/>
      <w:headerReference w:type="first" r:id="rId15"/>
      <w:pgSz w:w="14400" w:h="10800" w:orient="landscape"/>
      <w:pgMar w:top="717" w:right="771" w:bottom="14" w:left="53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1A14" w:rsidRDefault="00151A14">
      <w:pPr>
        <w:spacing w:after="0" w:line="240" w:lineRule="auto"/>
      </w:pPr>
      <w:r>
        <w:separator/>
      </w:r>
    </w:p>
  </w:endnote>
  <w:endnote w:type="continuationSeparator" w:id="0">
    <w:p w:rsidR="00151A14" w:rsidRDefault="00151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1A14" w:rsidRDefault="00151A14">
      <w:pPr>
        <w:spacing w:after="0" w:line="240" w:lineRule="auto"/>
      </w:pPr>
      <w:r>
        <w:separator/>
      </w:r>
    </w:p>
  </w:footnote>
  <w:footnote w:type="continuationSeparator" w:id="0">
    <w:p w:rsidR="00151A14" w:rsidRDefault="00151A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A14" w:rsidRDefault="00151A14">
    <w:pPr>
      <w:spacing w:after="0"/>
      <w:ind w:left="-539" w:right="13629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7479"/>
              <wp:effectExtent l="0" t="0" r="0" b="0"/>
              <wp:wrapSquare wrapText="bothSides"/>
              <wp:docPr id="3340" name="Group 33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27479"/>
                        <a:chOff x="0" y="0"/>
                        <a:chExt cx="9144000" cy="1027479"/>
                      </a:xfrm>
                    </wpg:grpSpPr>
                    <pic:pic xmlns:pic="http://schemas.openxmlformats.org/drawingml/2006/picture">
                      <pic:nvPicPr>
                        <pic:cNvPr id="3341" name="Picture 33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9144"/>
                          <a:ext cx="9137904" cy="1021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42" name="Picture 334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415536" y="0"/>
                          <a:ext cx="4721352" cy="6004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43" name="Picture 334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6096"/>
                          <a:ext cx="9043416" cy="10149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44" name="Picture 334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54864"/>
                          <a:ext cx="9137904" cy="8991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40" style="width:720pt;height:80.9039pt;position:absolute;mso-position-horizontal-relative:page;mso-position-horizontal:absolute;margin-left:0pt;mso-position-vertical-relative:page;margin-top:0pt;" coordsize="91440,10274">
              <v:shape id="Picture 3341" style="position:absolute;width:91379;height:10210;left:0;top:91;" filled="f">
                <v:imagedata r:id="rId10"/>
              </v:shape>
              <v:shape id="Picture 3342" style="position:absolute;width:47213;height:6004;left:44155;top:0;" filled="f">
                <v:imagedata r:id="rId11"/>
              </v:shape>
              <v:shape id="Picture 3343" style="position:absolute;width:90434;height:10149;left:0;top:60;" filled="f">
                <v:imagedata r:id="rId12"/>
              </v:shape>
              <v:shape id="Picture 3344" style="position:absolute;width:91379;height:8991;left:0;top:548;" filled="f">
                <v:imagedata r:id="rId13"/>
              </v:shape>
              <w10:wrap type="square"/>
            </v:group>
          </w:pict>
        </mc:Fallback>
      </mc:AlternateContent>
    </w:r>
  </w:p>
  <w:p w:rsidR="00151A14" w:rsidRDefault="00151A14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345" name="Group 3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3346" name="Picture 3346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45" style="width:720pt;height:540pt;position:absolute;z-index:-2147483648;mso-position-horizontal-relative:page;mso-position-horizontal:absolute;margin-left:0pt;mso-position-vertical-relative:page;margin-top:0pt;" coordsize="91440,68579">
              <v:shape id="Picture 3346" style="position:absolute;width:91440;height:68580;left:0;top:0;" filled="f">
                <v:imagedata r:id="rId15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A14" w:rsidRDefault="00151A14">
    <w:pPr>
      <w:spacing w:after="0"/>
      <w:ind w:left="-539" w:right="13629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7479"/>
              <wp:effectExtent l="0" t="0" r="0" b="0"/>
              <wp:wrapSquare wrapText="bothSides"/>
              <wp:docPr id="3329" name="Group 33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27479"/>
                        <a:chOff x="0" y="0"/>
                        <a:chExt cx="9144000" cy="1027479"/>
                      </a:xfrm>
                    </wpg:grpSpPr>
                    <pic:pic xmlns:pic="http://schemas.openxmlformats.org/drawingml/2006/picture">
                      <pic:nvPicPr>
                        <pic:cNvPr id="3330" name="Picture 33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9144"/>
                          <a:ext cx="9137904" cy="1021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31" name="Picture 333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415536" y="0"/>
                          <a:ext cx="4721352" cy="6004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32" name="Picture 333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6096"/>
                          <a:ext cx="9043416" cy="10149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33" name="Picture 3333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54864"/>
                          <a:ext cx="9137904" cy="8991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29" style="width:720pt;height:80.9039pt;position:absolute;mso-position-horizontal-relative:page;mso-position-horizontal:absolute;margin-left:0pt;mso-position-vertical-relative:page;margin-top:0pt;" coordsize="91440,10274">
              <v:shape id="Picture 3330" style="position:absolute;width:91379;height:10210;left:0;top:91;" filled="f">
                <v:imagedata r:id="rId10"/>
              </v:shape>
              <v:shape id="Picture 3331" style="position:absolute;width:47213;height:6004;left:44155;top:0;" filled="f">
                <v:imagedata r:id="rId11"/>
              </v:shape>
              <v:shape id="Picture 3332" style="position:absolute;width:90434;height:10149;left:0;top:60;" filled="f">
                <v:imagedata r:id="rId12"/>
              </v:shape>
              <v:shape id="Picture 3333" style="position:absolute;width:91379;height:8991;left:0;top:548;" filled="f">
                <v:imagedata r:id="rId13"/>
              </v:shape>
              <w10:wrap type="square"/>
            </v:group>
          </w:pict>
        </mc:Fallback>
      </mc:AlternateContent>
    </w:r>
  </w:p>
  <w:p w:rsidR="00151A14" w:rsidRDefault="00151A14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334" name="Group 33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3335" name="Picture 3335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34" style="width:720pt;height:540pt;position:absolute;z-index:-2147483648;mso-position-horizontal-relative:page;mso-position-horizontal:absolute;margin-left:0pt;mso-position-vertical-relative:page;margin-top:0pt;" coordsize="91440,68579">
              <v:shape id="Picture 3335" style="position:absolute;width:91440;height:68580;left:0;top:0;" filled="f">
                <v:imagedata r:id="rId15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A14" w:rsidRDefault="00151A14">
    <w:pPr>
      <w:spacing w:after="0"/>
      <w:ind w:left="-539" w:right="13629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7479"/>
              <wp:effectExtent l="0" t="0" r="0" b="0"/>
              <wp:wrapSquare wrapText="bothSides"/>
              <wp:docPr id="3318" name="Group 33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27479"/>
                        <a:chOff x="0" y="0"/>
                        <a:chExt cx="9144000" cy="1027479"/>
                      </a:xfrm>
                    </wpg:grpSpPr>
                    <pic:pic xmlns:pic="http://schemas.openxmlformats.org/drawingml/2006/picture">
                      <pic:nvPicPr>
                        <pic:cNvPr id="3319" name="Picture 33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9144"/>
                          <a:ext cx="9137904" cy="1021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20" name="Picture 332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415536" y="0"/>
                          <a:ext cx="4721352" cy="6004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21" name="Picture 332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6096"/>
                          <a:ext cx="9043416" cy="10149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22" name="Picture 3322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54864"/>
                          <a:ext cx="9137904" cy="8991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18" style="width:720pt;height:80.9039pt;position:absolute;mso-position-horizontal-relative:page;mso-position-horizontal:absolute;margin-left:0pt;mso-position-vertical-relative:page;margin-top:0pt;" coordsize="91440,10274">
              <v:shape id="Picture 3319" style="position:absolute;width:91379;height:10210;left:0;top:91;" filled="f">
                <v:imagedata r:id="rId10"/>
              </v:shape>
              <v:shape id="Picture 3320" style="position:absolute;width:47213;height:6004;left:44155;top:0;" filled="f">
                <v:imagedata r:id="rId11"/>
              </v:shape>
              <v:shape id="Picture 3321" style="position:absolute;width:90434;height:10149;left:0;top:60;" filled="f">
                <v:imagedata r:id="rId12"/>
              </v:shape>
              <v:shape id="Picture 3322" style="position:absolute;width:91379;height:8991;left:0;top:548;" filled="f">
                <v:imagedata r:id="rId13"/>
              </v:shape>
              <w10:wrap type="square"/>
            </v:group>
          </w:pict>
        </mc:Fallback>
      </mc:AlternateContent>
    </w:r>
  </w:p>
  <w:p w:rsidR="00151A14" w:rsidRDefault="00151A14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323" name="Group 33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3324" name="Picture 3324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23" style="width:720pt;height:540pt;position:absolute;z-index:-2147483648;mso-position-horizontal-relative:page;mso-position-horizontal:absolute;margin-left:0pt;mso-position-vertical-relative:page;margin-top:0pt;" coordsize="91440,68579">
              <v:shape id="Picture 3324" style="position:absolute;width:91440;height:68580;left:0;top:0;" filled="f">
                <v:imagedata r:id="rId15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A277C"/>
    <w:multiLevelType w:val="hybridMultilevel"/>
    <w:tmpl w:val="057CA5FE"/>
    <w:lvl w:ilvl="0" w:tplc="8ED288CA">
      <w:start w:val="1"/>
      <w:numFmt w:val="bullet"/>
      <w:lvlText w:val="•"/>
      <w:lvlJc w:val="left"/>
      <w:pPr>
        <w:ind w:left="86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1AFC9D88">
      <w:start w:val="1"/>
      <w:numFmt w:val="bullet"/>
      <w:lvlText w:val="o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151C39F8">
      <w:start w:val="1"/>
      <w:numFmt w:val="bullet"/>
      <w:lvlText w:val="▪"/>
      <w:lvlJc w:val="left"/>
      <w:pPr>
        <w:ind w:left="208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2B3C1520">
      <w:start w:val="1"/>
      <w:numFmt w:val="bullet"/>
      <w:lvlText w:val="•"/>
      <w:lvlJc w:val="left"/>
      <w:pPr>
        <w:ind w:left="280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A9A6BA4A">
      <w:start w:val="1"/>
      <w:numFmt w:val="bullet"/>
      <w:lvlText w:val="o"/>
      <w:lvlJc w:val="left"/>
      <w:pPr>
        <w:ind w:left="352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62A822B0">
      <w:start w:val="1"/>
      <w:numFmt w:val="bullet"/>
      <w:lvlText w:val="▪"/>
      <w:lvlJc w:val="left"/>
      <w:pPr>
        <w:ind w:left="424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0A5A6AC4">
      <w:start w:val="1"/>
      <w:numFmt w:val="bullet"/>
      <w:lvlText w:val="•"/>
      <w:lvlJc w:val="left"/>
      <w:pPr>
        <w:ind w:left="496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749E4BC4">
      <w:start w:val="1"/>
      <w:numFmt w:val="bullet"/>
      <w:lvlText w:val="o"/>
      <w:lvlJc w:val="left"/>
      <w:pPr>
        <w:ind w:left="568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10D86E74">
      <w:start w:val="1"/>
      <w:numFmt w:val="bullet"/>
      <w:lvlText w:val="▪"/>
      <w:lvlJc w:val="left"/>
      <w:pPr>
        <w:ind w:left="640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CED5886"/>
    <w:multiLevelType w:val="hybridMultilevel"/>
    <w:tmpl w:val="AC6C534E"/>
    <w:lvl w:ilvl="0" w:tplc="2E7CB4E8">
      <w:start w:val="1"/>
      <w:numFmt w:val="bullet"/>
      <w:lvlText w:val="•"/>
      <w:lvlJc w:val="left"/>
      <w:pPr>
        <w:ind w:left="9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BD6098D0">
      <w:start w:val="1"/>
      <w:numFmt w:val="bullet"/>
      <w:lvlText w:val="o"/>
      <w:lvlJc w:val="left"/>
      <w:pPr>
        <w:ind w:left="12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D5AEF32C">
      <w:start w:val="1"/>
      <w:numFmt w:val="bullet"/>
      <w:lvlText w:val="▪"/>
      <w:lvlJc w:val="left"/>
      <w:pPr>
        <w:ind w:left="19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6B9A6ECC">
      <w:start w:val="1"/>
      <w:numFmt w:val="bullet"/>
      <w:lvlText w:val="•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2774147E">
      <w:start w:val="1"/>
      <w:numFmt w:val="bullet"/>
      <w:lvlText w:val="o"/>
      <w:lvlJc w:val="left"/>
      <w:pPr>
        <w:ind w:left="33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AAACF744">
      <w:start w:val="1"/>
      <w:numFmt w:val="bullet"/>
      <w:lvlText w:val="▪"/>
      <w:lvlJc w:val="left"/>
      <w:pPr>
        <w:ind w:left="4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ADBA57B4">
      <w:start w:val="1"/>
      <w:numFmt w:val="bullet"/>
      <w:lvlText w:val="•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2E304ABC">
      <w:start w:val="1"/>
      <w:numFmt w:val="bullet"/>
      <w:lvlText w:val="o"/>
      <w:lvlJc w:val="left"/>
      <w:pPr>
        <w:ind w:left="5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5B064F68">
      <w:start w:val="1"/>
      <w:numFmt w:val="bullet"/>
      <w:lvlText w:val="▪"/>
      <w:lvlJc w:val="left"/>
      <w:pPr>
        <w:ind w:left="6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FC465F0"/>
    <w:multiLevelType w:val="hybridMultilevel"/>
    <w:tmpl w:val="D698189A"/>
    <w:lvl w:ilvl="0" w:tplc="49942208">
      <w:start w:val="1"/>
      <w:numFmt w:val="bullet"/>
      <w:lvlText w:val="-"/>
      <w:lvlJc w:val="left"/>
      <w:pPr>
        <w:ind w:left="686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18746032">
      <w:start w:val="1"/>
      <w:numFmt w:val="bullet"/>
      <w:lvlText w:val="o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D11CAC78">
      <w:start w:val="1"/>
      <w:numFmt w:val="bullet"/>
      <w:lvlText w:val="▪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0210A31A">
      <w:start w:val="1"/>
      <w:numFmt w:val="bullet"/>
      <w:lvlText w:val="•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A72A65F0">
      <w:start w:val="1"/>
      <w:numFmt w:val="bullet"/>
      <w:lvlText w:val="o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333850C4">
      <w:start w:val="1"/>
      <w:numFmt w:val="bullet"/>
      <w:lvlText w:val="▪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C2523B98">
      <w:start w:val="1"/>
      <w:numFmt w:val="bullet"/>
      <w:lvlText w:val="•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9F32B84C">
      <w:start w:val="1"/>
      <w:numFmt w:val="bullet"/>
      <w:lvlText w:val="o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C596A4A0">
      <w:start w:val="1"/>
      <w:numFmt w:val="bullet"/>
      <w:lvlText w:val="▪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108"/>
    <w:rsid w:val="001244FA"/>
    <w:rsid w:val="00151A14"/>
    <w:rsid w:val="0030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4237E"/>
  <w15:docId w15:val="{1D7EE38F-9E93-4A71-89C5-64D588155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106" w:hanging="10"/>
      <w:outlineLvl w:val="0"/>
    </w:pPr>
    <w:rPr>
      <w:rFonts w:ascii="Comic Sans MS" w:eastAsia="Comic Sans MS" w:hAnsi="Comic Sans MS" w:cs="Comic Sans MS"/>
      <w:b/>
      <w:color w:val="04617B"/>
      <w:sz w:val="8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106" w:hanging="10"/>
      <w:outlineLvl w:val="1"/>
    </w:pPr>
    <w:rPr>
      <w:rFonts w:ascii="Comic Sans MS" w:eastAsia="Comic Sans MS" w:hAnsi="Comic Sans MS" w:cs="Comic Sans MS"/>
      <w:b/>
      <w:color w:val="04617B"/>
      <w:sz w:val="8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omic Sans MS" w:eastAsia="Comic Sans MS" w:hAnsi="Comic Sans MS" w:cs="Comic Sans MS"/>
      <w:b/>
      <w:color w:val="04617B"/>
      <w:sz w:val="88"/>
    </w:rPr>
  </w:style>
  <w:style w:type="character" w:customStyle="1" w:styleId="Heading2Char">
    <w:name w:val="Heading 2 Char"/>
    <w:link w:val="Heading2"/>
    <w:rPr>
      <w:rFonts w:ascii="Comic Sans MS" w:eastAsia="Comic Sans MS" w:hAnsi="Comic Sans MS" w:cs="Comic Sans MS"/>
      <w:b/>
      <w:color w:val="04617B"/>
      <w:sz w:val="8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90.png"/><Relationship Id="rId3" Type="http://schemas.openxmlformats.org/officeDocument/2006/relationships/image" Target="media/image9.png"/><Relationship Id="rId12" Type="http://schemas.openxmlformats.org/officeDocument/2006/relationships/image" Target="media/image80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11" Type="http://schemas.openxmlformats.org/officeDocument/2006/relationships/image" Target="media/image70.png"/><Relationship Id="rId15" Type="http://schemas.openxmlformats.org/officeDocument/2006/relationships/image" Target="media/image10.jpg"/><Relationship Id="rId10" Type="http://schemas.openxmlformats.org/officeDocument/2006/relationships/image" Target="media/image6.png"/><Relationship Id="rId4" Type="http://schemas.openxmlformats.org/officeDocument/2006/relationships/image" Target="media/image10.png"/><Relationship Id="rId14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3" Type="http://schemas.openxmlformats.org/officeDocument/2006/relationships/image" Target="media/image90.png"/><Relationship Id="rId3" Type="http://schemas.openxmlformats.org/officeDocument/2006/relationships/image" Target="media/image9.png"/><Relationship Id="rId12" Type="http://schemas.openxmlformats.org/officeDocument/2006/relationships/image" Target="media/image80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11" Type="http://schemas.openxmlformats.org/officeDocument/2006/relationships/image" Target="media/image70.png"/><Relationship Id="rId15" Type="http://schemas.openxmlformats.org/officeDocument/2006/relationships/image" Target="media/image10.jpg"/><Relationship Id="rId10" Type="http://schemas.openxmlformats.org/officeDocument/2006/relationships/image" Target="media/image6.png"/><Relationship Id="rId4" Type="http://schemas.openxmlformats.org/officeDocument/2006/relationships/image" Target="media/image10.png"/><Relationship Id="rId14" Type="http://schemas.openxmlformats.org/officeDocument/2006/relationships/image" Target="media/image11.jpg"/></Relationships>
</file>

<file path=word/_rels/header3.xml.rels><?xml version="1.0" encoding="UTF-8" standalone="yes"?>
<Relationships xmlns="http://schemas.openxmlformats.org/package/2006/relationships"><Relationship Id="rId13" Type="http://schemas.openxmlformats.org/officeDocument/2006/relationships/image" Target="media/image90.png"/><Relationship Id="rId3" Type="http://schemas.openxmlformats.org/officeDocument/2006/relationships/image" Target="media/image9.png"/><Relationship Id="rId12" Type="http://schemas.openxmlformats.org/officeDocument/2006/relationships/image" Target="media/image80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11" Type="http://schemas.openxmlformats.org/officeDocument/2006/relationships/image" Target="media/image70.png"/><Relationship Id="rId15" Type="http://schemas.openxmlformats.org/officeDocument/2006/relationships/image" Target="media/image10.jpg"/><Relationship Id="rId10" Type="http://schemas.openxmlformats.org/officeDocument/2006/relationships/image" Target="media/image6.png"/><Relationship Id="rId4" Type="http://schemas.openxmlformats.org/officeDocument/2006/relationships/image" Target="media/image10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AF964AA7</Template>
  <TotalTime>0</TotalTime>
  <Pages>18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Firthmoor Primary School</vt:lpstr>
    </vt:vector>
  </TitlesOfParts>
  <Company>howletch lane</Company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Firthmoor Primary School</dc:title>
  <dc:subject/>
  <dc:creator>Julie</dc:creator>
  <cp:keywords/>
  <cp:lastModifiedBy>lcody</cp:lastModifiedBy>
  <cp:revision>2</cp:revision>
  <dcterms:created xsi:type="dcterms:W3CDTF">2019-09-09T15:50:00Z</dcterms:created>
  <dcterms:modified xsi:type="dcterms:W3CDTF">2019-09-09T15:50:00Z</dcterms:modified>
</cp:coreProperties>
</file>